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D7F" w:rsidRDefault="006C4D7F" w:rsidP="00CB7646">
      <w:pPr>
        <w:shd w:val="clear" w:color="auto" w:fill="FFFFFF"/>
        <w:spacing w:before="391" w:after="235" w:line="240" w:lineRule="auto"/>
        <w:jc w:val="center"/>
        <w:textAlignment w:val="baseline"/>
        <w:outlineLvl w:val="1"/>
        <w:rPr>
          <w:rFonts w:ascii="Times New Roman" w:hAnsi="Times New Roman" w:cs="Times New Roman"/>
          <w:b/>
          <w:bCs/>
          <w:color w:val="3C3C3C"/>
          <w:spacing w:val="2"/>
          <w:sz w:val="28"/>
          <w:szCs w:val="28"/>
          <w:lang w:eastAsia="ru-RU"/>
        </w:rPr>
      </w:pPr>
      <w:r w:rsidRPr="001965EC">
        <w:rPr>
          <w:rFonts w:ascii="Times New Roman" w:hAnsi="Times New Roman" w:cs="Times New Roman"/>
          <w:b/>
          <w:bCs/>
          <w:color w:val="3C3C3C"/>
          <w:spacing w:val="2"/>
          <w:sz w:val="28"/>
          <w:szCs w:val="28"/>
          <w:lang w:eastAsia="ru-RU"/>
        </w:rPr>
        <w:t xml:space="preserve">План мероприятий по поэтапному внедрению Всероссийского физкультурно-спортивного комплекса "Готов к труду и обороне" (ГТО) в </w:t>
      </w:r>
      <w:r>
        <w:rPr>
          <w:rFonts w:ascii="Times New Roman" w:hAnsi="Times New Roman" w:cs="Times New Roman"/>
          <w:b/>
          <w:bCs/>
          <w:color w:val="3C3C3C"/>
          <w:spacing w:val="2"/>
          <w:sz w:val="28"/>
          <w:szCs w:val="28"/>
          <w:lang w:eastAsia="ru-RU"/>
        </w:rPr>
        <w:t>МБОУ «Новоникольская ООШ»</w:t>
      </w:r>
    </w:p>
    <w:p w:rsidR="006C4D7F" w:rsidRPr="001965EC" w:rsidRDefault="006C4D7F" w:rsidP="00CB7646">
      <w:pPr>
        <w:shd w:val="clear" w:color="auto" w:fill="FFFFFF"/>
        <w:spacing w:before="391" w:after="235" w:line="240" w:lineRule="auto"/>
        <w:jc w:val="center"/>
        <w:textAlignment w:val="baseline"/>
        <w:outlineLvl w:val="1"/>
        <w:rPr>
          <w:rFonts w:ascii="Arial" w:hAnsi="Arial" w:cs="Arial"/>
          <w:color w:val="2D2D2D"/>
          <w:spacing w:val="2"/>
          <w:lang w:eastAsia="ru-RU"/>
        </w:rPr>
      </w:pPr>
      <w:r>
        <w:rPr>
          <w:rFonts w:ascii="Times New Roman" w:hAnsi="Times New Roman" w:cs="Times New Roman"/>
          <w:b/>
          <w:bCs/>
          <w:color w:val="3C3C3C"/>
          <w:spacing w:val="2"/>
          <w:sz w:val="28"/>
          <w:szCs w:val="28"/>
          <w:lang w:eastAsia="ru-RU"/>
        </w:rPr>
        <w:t>2014-2015 уч.год</w:t>
      </w:r>
    </w:p>
    <w:tbl>
      <w:tblPr>
        <w:tblW w:w="0" w:type="auto"/>
        <w:tblInd w:w="2" w:type="dxa"/>
        <w:tblCellMar>
          <w:left w:w="0" w:type="dxa"/>
          <w:right w:w="0" w:type="dxa"/>
        </w:tblCellMar>
        <w:tblLook w:val="00A0"/>
      </w:tblPr>
      <w:tblGrid>
        <w:gridCol w:w="668"/>
        <w:gridCol w:w="3417"/>
        <w:gridCol w:w="1933"/>
        <w:gridCol w:w="1942"/>
        <w:gridCol w:w="1395"/>
      </w:tblGrid>
      <w:tr w:rsidR="006C4D7F" w:rsidRPr="00DE7361" w:rsidTr="00756201">
        <w:trPr>
          <w:trHeight w:val="15"/>
        </w:trPr>
        <w:tc>
          <w:tcPr>
            <w:tcW w:w="668" w:type="dxa"/>
          </w:tcPr>
          <w:p w:rsidR="006C4D7F" w:rsidRPr="001965EC" w:rsidRDefault="006C4D7F" w:rsidP="001965EC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3417" w:type="dxa"/>
          </w:tcPr>
          <w:p w:rsidR="006C4D7F" w:rsidRPr="001965EC" w:rsidRDefault="006C4D7F" w:rsidP="001965EC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933" w:type="dxa"/>
          </w:tcPr>
          <w:p w:rsidR="006C4D7F" w:rsidRPr="001965EC" w:rsidRDefault="006C4D7F" w:rsidP="001965EC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942" w:type="dxa"/>
          </w:tcPr>
          <w:p w:rsidR="006C4D7F" w:rsidRPr="001965EC" w:rsidRDefault="006C4D7F" w:rsidP="001965EC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395" w:type="dxa"/>
          </w:tcPr>
          <w:p w:rsidR="006C4D7F" w:rsidRPr="001965EC" w:rsidRDefault="006C4D7F" w:rsidP="001965EC">
            <w:pPr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6C4D7F" w:rsidRPr="00DE7361" w:rsidTr="00756201"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4D7F" w:rsidRPr="001965EC" w:rsidRDefault="006C4D7F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ru-RU"/>
              </w:rPr>
            </w:pPr>
            <w:r w:rsidRPr="001965EC">
              <w:rPr>
                <w:rFonts w:ascii="Times New Roman" w:hAnsi="Times New Roman" w:cs="Times New Roman"/>
                <w:color w:val="2D2D2D"/>
                <w:lang w:eastAsia="ru-RU"/>
              </w:rPr>
              <w:t>N</w:t>
            </w:r>
            <w:r w:rsidRPr="001965EC">
              <w:rPr>
                <w:rFonts w:ascii="Times New Roman" w:hAnsi="Times New Roman" w:cs="Times New Roman"/>
                <w:color w:val="2D2D2D"/>
                <w:lang w:eastAsia="ru-RU"/>
              </w:rPr>
              <w:br/>
              <w:t>п/п </w:t>
            </w: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4D7F" w:rsidRPr="001965EC" w:rsidRDefault="006C4D7F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ru-RU"/>
              </w:rPr>
            </w:pPr>
            <w:r w:rsidRPr="001965EC">
              <w:rPr>
                <w:rFonts w:ascii="Times New Roman" w:hAnsi="Times New Roman" w:cs="Times New Roman"/>
                <w:color w:val="2D2D2D"/>
                <w:lang w:eastAsia="ru-RU"/>
              </w:rPr>
              <w:t>Мероприятия 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4D7F" w:rsidRPr="001965EC" w:rsidRDefault="006C4D7F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ru-RU"/>
              </w:rPr>
            </w:pPr>
            <w:r w:rsidRPr="001965EC">
              <w:rPr>
                <w:rFonts w:ascii="Times New Roman" w:hAnsi="Times New Roman" w:cs="Times New Roman"/>
                <w:color w:val="2D2D2D"/>
                <w:lang w:eastAsia="ru-RU"/>
              </w:rPr>
              <w:t>Вид документа 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4D7F" w:rsidRPr="001965EC" w:rsidRDefault="006C4D7F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ru-RU"/>
              </w:rPr>
            </w:pPr>
            <w:r w:rsidRPr="001965EC">
              <w:rPr>
                <w:rFonts w:ascii="Times New Roman" w:hAnsi="Times New Roman" w:cs="Times New Roman"/>
                <w:color w:val="2D2D2D"/>
                <w:lang w:eastAsia="ru-RU"/>
              </w:rPr>
              <w:t>Исполнители 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4D7F" w:rsidRPr="001965EC" w:rsidRDefault="006C4D7F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ru-RU"/>
              </w:rPr>
            </w:pPr>
            <w:r w:rsidRPr="001965EC">
              <w:rPr>
                <w:rFonts w:ascii="Times New Roman" w:hAnsi="Times New Roman" w:cs="Times New Roman"/>
                <w:color w:val="2D2D2D"/>
                <w:lang w:eastAsia="ru-RU"/>
              </w:rPr>
              <w:t>Срок выполнения</w:t>
            </w:r>
          </w:p>
        </w:tc>
      </w:tr>
      <w:tr w:rsidR="006C4D7F" w:rsidRPr="00DE7361" w:rsidTr="00756201"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4D7F" w:rsidRPr="001965EC" w:rsidRDefault="006C4D7F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ru-RU"/>
              </w:rPr>
            </w:pPr>
            <w:r w:rsidRPr="001965EC">
              <w:rPr>
                <w:rFonts w:ascii="Times New Roman" w:hAnsi="Times New Roman" w:cs="Times New Roman"/>
                <w:color w:val="2D2D2D"/>
                <w:lang w:eastAsia="ru-RU"/>
              </w:rPr>
              <w:t>1</w:t>
            </w: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4D7F" w:rsidRPr="001965EC" w:rsidRDefault="006C4D7F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ru-RU"/>
              </w:rPr>
            </w:pPr>
            <w:r w:rsidRPr="001965EC">
              <w:rPr>
                <w:rFonts w:ascii="Times New Roman" w:hAnsi="Times New Roman" w:cs="Times New Roman"/>
                <w:color w:val="2D2D2D"/>
                <w:lang w:eastAsia="ru-RU"/>
              </w:rPr>
              <w:t>2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4D7F" w:rsidRPr="001965EC" w:rsidRDefault="006C4D7F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ru-RU"/>
              </w:rPr>
            </w:pPr>
            <w:r w:rsidRPr="001965EC">
              <w:rPr>
                <w:rFonts w:ascii="Times New Roman" w:hAnsi="Times New Roman" w:cs="Times New Roman"/>
                <w:color w:val="2D2D2D"/>
                <w:lang w:eastAsia="ru-RU"/>
              </w:rPr>
              <w:t>3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4D7F" w:rsidRPr="001965EC" w:rsidRDefault="006C4D7F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ru-RU"/>
              </w:rPr>
            </w:pPr>
            <w:r w:rsidRPr="001965EC">
              <w:rPr>
                <w:rFonts w:ascii="Times New Roman" w:hAnsi="Times New Roman" w:cs="Times New Roman"/>
                <w:color w:val="2D2D2D"/>
                <w:lang w:eastAsia="ru-RU"/>
              </w:rPr>
              <w:t>4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4D7F" w:rsidRPr="001965EC" w:rsidRDefault="006C4D7F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ru-RU"/>
              </w:rPr>
            </w:pPr>
            <w:r w:rsidRPr="001965EC">
              <w:rPr>
                <w:rFonts w:ascii="Times New Roman" w:hAnsi="Times New Roman" w:cs="Times New Roman"/>
                <w:color w:val="2D2D2D"/>
                <w:lang w:eastAsia="ru-RU"/>
              </w:rPr>
              <w:t>5</w:t>
            </w:r>
          </w:p>
        </w:tc>
      </w:tr>
      <w:tr w:rsidR="006C4D7F" w:rsidRPr="00DE7361">
        <w:tc>
          <w:tcPr>
            <w:tcW w:w="935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4D7F" w:rsidRPr="001965EC" w:rsidRDefault="006C4D7F" w:rsidP="00A326A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ru-RU"/>
              </w:rPr>
            </w:pPr>
            <w:r w:rsidRPr="001965EC">
              <w:rPr>
                <w:rFonts w:ascii="Times New Roman" w:hAnsi="Times New Roman" w:cs="Times New Roman"/>
                <w:b/>
                <w:bCs/>
                <w:color w:val="2D2D2D"/>
                <w:lang w:eastAsia="ru-RU"/>
              </w:rPr>
              <w:t>1. Организационно-экспериментальный этап по внедрению Всероссийского физкультурно-спортивного комплекса "Готов к труду и обороне" (ГТО)</w:t>
            </w:r>
          </w:p>
        </w:tc>
      </w:tr>
      <w:tr w:rsidR="006C4D7F" w:rsidRPr="00DE7361" w:rsidTr="00756201"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4D7F" w:rsidRPr="001965EC" w:rsidRDefault="006C4D7F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ru-RU"/>
              </w:rPr>
            </w:pPr>
            <w:r w:rsidRPr="001965EC">
              <w:rPr>
                <w:rFonts w:ascii="Times New Roman" w:hAnsi="Times New Roman" w:cs="Times New Roman"/>
                <w:color w:val="2D2D2D"/>
                <w:lang w:eastAsia="ru-RU"/>
              </w:rPr>
              <w:t>1.1</w:t>
            </w: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4D7F" w:rsidRPr="001965EC" w:rsidRDefault="006C4D7F" w:rsidP="00A25F1C">
            <w:pPr>
              <w:spacing w:after="0" w:line="329" w:lineRule="atLeast"/>
              <w:textAlignment w:val="baseline"/>
              <w:rPr>
                <w:rFonts w:ascii="Times New Roman" w:hAnsi="Times New Roman" w:cs="Times New Roman"/>
                <w:color w:val="2D2D2D"/>
                <w:lang w:eastAsia="ru-RU"/>
              </w:rPr>
            </w:pPr>
            <w:r w:rsidRPr="001965EC">
              <w:rPr>
                <w:rFonts w:ascii="Times New Roman" w:hAnsi="Times New Roman" w:cs="Times New Roman"/>
                <w:color w:val="2D2D2D"/>
                <w:lang w:eastAsia="ru-RU"/>
              </w:rPr>
              <w:t>Разработка и внесение в установленном порядке изменений и корректировок в</w:t>
            </w:r>
            <w:r>
              <w:rPr>
                <w:rFonts w:ascii="Times New Roman" w:hAnsi="Times New Roman" w:cs="Times New Roman"/>
                <w:color w:val="2D2D2D"/>
                <w:lang w:eastAsia="ru-RU"/>
              </w:rPr>
              <w:t xml:space="preserve"> </w:t>
            </w:r>
            <w:hyperlink r:id="rId4" w:history="1">
              <w:r w:rsidRPr="00DE7361">
                <w:rPr>
                  <w:rFonts w:ascii="Times New Roman" w:hAnsi="Times New Roman" w:cs="Times New Roman"/>
                </w:rPr>
                <w:t xml:space="preserve">школьную образовательную программу </w:t>
              </w:r>
              <w:r w:rsidRPr="00DE7361">
                <w:rPr>
                  <w:rFonts w:ascii="Times New Roman" w:hAnsi="Times New Roman" w:cs="Times New Roman"/>
                  <w:lang w:eastAsia="ru-RU"/>
                </w:rPr>
                <w:t xml:space="preserve"> на 2015-2020 годы </w:t>
              </w:r>
            </w:hyperlink>
            <w:r w:rsidRPr="001965EC">
              <w:rPr>
                <w:rFonts w:ascii="Times New Roman" w:hAnsi="Times New Roman" w:cs="Times New Roman"/>
                <w:color w:val="2D2D2D"/>
                <w:lang w:eastAsia="ru-RU"/>
              </w:rPr>
              <w:t>, утвержденную</w:t>
            </w:r>
            <w:r>
              <w:rPr>
                <w:rFonts w:ascii="Times New Roman" w:hAnsi="Times New Roman" w:cs="Times New Roman"/>
                <w:color w:val="2D2D2D"/>
                <w:lang w:eastAsia="ru-RU"/>
              </w:rPr>
              <w:t xml:space="preserve"> директором  школы</w:t>
            </w:r>
            <w:r w:rsidRPr="001965EC">
              <w:rPr>
                <w:rFonts w:ascii="Times New Roman" w:hAnsi="Times New Roman" w:cs="Times New Roman"/>
                <w:color w:val="2D2D2D"/>
                <w:lang w:eastAsia="ru-RU"/>
              </w:rPr>
              <w:t>, в соответствии с</w:t>
            </w:r>
            <w:r>
              <w:rPr>
                <w:rFonts w:ascii="Times New Roman" w:hAnsi="Times New Roman" w:cs="Times New Roman"/>
                <w:color w:val="2D2D2D"/>
                <w:lang w:eastAsia="ru-RU"/>
              </w:rPr>
              <w:t xml:space="preserve"> </w:t>
            </w:r>
            <w:hyperlink r:id="rId5" w:history="1">
              <w:r w:rsidRPr="00DE7361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государственной программой Российской Федерации "Развитие физической культуры и спорта"</w:t>
              </w:r>
            </w:hyperlink>
            <w:r w:rsidRPr="00DE73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утвержденной </w:t>
            </w:r>
            <w:hyperlink r:id="rId6" w:history="1">
              <w:r w:rsidRPr="00DE7361">
                <w:rPr>
                  <w:rFonts w:ascii="Times New Roman" w:hAnsi="Times New Roman" w:cs="Times New Roman"/>
                  <w:sz w:val="24"/>
                  <w:szCs w:val="24"/>
                  <w:lang w:eastAsia="ru-RU"/>
                </w:rPr>
                <w:t>постановлением Правительства Российской Федерации от 15.04.2014 N 302</w:t>
              </w:r>
            </w:hyperlink>
            <w:r w:rsidRPr="001965EC">
              <w:rPr>
                <w:rFonts w:ascii="Times New Roman" w:hAnsi="Times New Roman" w:cs="Times New Roman"/>
                <w:color w:val="2D2D2D"/>
                <w:lang w:eastAsia="ru-RU"/>
              </w:rPr>
              <w:t>, связанных с введением в действие ВФСК ГТО</w:t>
            </w:r>
            <w:r>
              <w:rPr>
                <w:rFonts w:ascii="Times New Roman" w:hAnsi="Times New Roman" w:cs="Times New Roman"/>
                <w:color w:val="2D2D2D"/>
                <w:lang w:eastAsia="ru-RU"/>
              </w:rPr>
              <w:t>.</w:t>
            </w:r>
            <w:r w:rsidRPr="001965EC">
              <w:rPr>
                <w:rFonts w:ascii="Times New Roman" w:hAnsi="Times New Roman" w:cs="Times New Roman"/>
                <w:color w:val="2D2D2D"/>
                <w:lang w:eastAsia="ru-RU"/>
              </w:rPr>
              <w:t xml:space="preserve"> 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4D7F" w:rsidRPr="001965EC" w:rsidRDefault="006C4D7F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ru-RU"/>
              </w:rPr>
            </w:pPr>
            <w:r w:rsidRPr="001965EC">
              <w:rPr>
                <w:rFonts w:ascii="Times New Roman" w:hAnsi="Times New Roman" w:cs="Times New Roman"/>
                <w:color w:val="2D2D2D"/>
                <w:lang w:eastAsia="ru-RU"/>
              </w:rPr>
              <w:t>Правовые акты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4D7F" w:rsidRPr="001965EC" w:rsidRDefault="006C4D7F" w:rsidP="00B20A8A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ru-RU"/>
              </w:rPr>
            </w:pPr>
            <w:r>
              <w:rPr>
                <w:rFonts w:ascii="Times New Roman" w:hAnsi="Times New Roman" w:cs="Times New Roman"/>
                <w:color w:val="2D2D2D"/>
                <w:lang w:eastAsia="ru-RU"/>
              </w:rPr>
              <w:t>Администрация школы, учитель физкультуры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4D7F" w:rsidRPr="001965EC" w:rsidRDefault="006C4D7F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ru-RU"/>
              </w:rPr>
            </w:pPr>
            <w:r w:rsidRPr="001965EC">
              <w:rPr>
                <w:rFonts w:ascii="Times New Roman" w:hAnsi="Times New Roman" w:cs="Times New Roman"/>
                <w:color w:val="2D2D2D"/>
                <w:lang w:eastAsia="ru-RU"/>
              </w:rPr>
              <w:t>До 01.11.2014</w:t>
            </w:r>
          </w:p>
        </w:tc>
      </w:tr>
      <w:tr w:rsidR="006C4D7F" w:rsidRPr="00DE7361" w:rsidTr="00756201"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4D7F" w:rsidRPr="001965EC" w:rsidRDefault="006C4D7F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ru-RU"/>
              </w:rPr>
            </w:pPr>
            <w:r>
              <w:rPr>
                <w:rFonts w:ascii="Times New Roman" w:hAnsi="Times New Roman" w:cs="Times New Roman"/>
                <w:color w:val="2D2D2D"/>
                <w:lang w:eastAsia="ru-RU"/>
              </w:rPr>
              <w:t>1.2</w:t>
            </w: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4D7F" w:rsidRPr="001965EC" w:rsidRDefault="006C4D7F" w:rsidP="00A26243">
            <w:pPr>
              <w:spacing w:after="0" w:line="329" w:lineRule="atLeast"/>
              <w:textAlignment w:val="baseline"/>
              <w:rPr>
                <w:rFonts w:ascii="Times New Roman" w:hAnsi="Times New Roman" w:cs="Times New Roman"/>
                <w:color w:val="2D2D2D"/>
                <w:lang w:eastAsia="ru-RU"/>
              </w:rPr>
            </w:pPr>
            <w:r w:rsidRPr="001965EC">
              <w:rPr>
                <w:rFonts w:ascii="Times New Roman" w:hAnsi="Times New Roman" w:cs="Times New Roman"/>
                <w:color w:val="2D2D2D"/>
                <w:lang w:eastAsia="ru-RU"/>
              </w:rPr>
              <w:t>Организация и проведение семинар</w:t>
            </w:r>
            <w:r>
              <w:rPr>
                <w:rFonts w:ascii="Times New Roman" w:hAnsi="Times New Roman" w:cs="Times New Roman"/>
                <w:color w:val="2D2D2D"/>
                <w:lang w:eastAsia="ru-RU"/>
              </w:rPr>
              <w:t>а</w:t>
            </w:r>
            <w:r w:rsidRPr="001965EC">
              <w:rPr>
                <w:rFonts w:ascii="Times New Roman" w:hAnsi="Times New Roman" w:cs="Times New Roman"/>
                <w:color w:val="2D2D2D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2D2D2D"/>
                <w:lang w:eastAsia="ru-RU"/>
              </w:rPr>
              <w:t xml:space="preserve">для классных руководителей и </w:t>
            </w:r>
            <w:r w:rsidRPr="00B20A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ей</w:t>
            </w:r>
            <w:r w:rsidRPr="00B20A8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ппы</w:t>
            </w:r>
            <w:r w:rsidRPr="00144A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965EC">
              <w:rPr>
                <w:rFonts w:ascii="Times New Roman" w:hAnsi="Times New Roman" w:cs="Times New Roman"/>
                <w:color w:val="2D2D2D"/>
                <w:lang w:eastAsia="ru-RU"/>
              </w:rPr>
              <w:t>по введению ВФСК ГТО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4D7F" w:rsidRPr="001965EC" w:rsidRDefault="006C4D7F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ru-RU"/>
              </w:rPr>
            </w:pPr>
            <w:r w:rsidRPr="001965EC">
              <w:rPr>
                <w:rFonts w:ascii="Times New Roman" w:hAnsi="Times New Roman" w:cs="Times New Roman"/>
                <w:color w:val="2D2D2D"/>
                <w:lang w:eastAsia="ru-RU"/>
              </w:rPr>
              <w:t>План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4D7F" w:rsidRPr="001965EC" w:rsidRDefault="006C4D7F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ru-RU"/>
              </w:rPr>
            </w:pPr>
            <w:r>
              <w:rPr>
                <w:rFonts w:ascii="Times New Roman" w:hAnsi="Times New Roman" w:cs="Times New Roman"/>
                <w:color w:val="2D2D2D"/>
                <w:lang w:eastAsia="ru-RU"/>
              </w:rPr>
              <w:t>Администрация школы, учитель физкультуры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4D7F" w:rsidRPr="001965EC" w:rsidRDefault="006C4D7F" w:rsidP="00756201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ru-RU"/>
              </w:rPr>
            </w:pPr>
            <w:r w:rsidRPr="001965EC">
              <w:rPr>
                <w:rFonts w:ascii="Times New Roman" w:hAnsi="Times New Roman" w:cs="Times New Roman"/>
                <w:color w:val="2D2D2D"/>
                <w:lang w:eastAsia="ru-RU"/>
              </w:rPr>
              <w:t>До 01.12.2014, </w:t>
            </w:r>
            <w:r>
              <w:rPr>
                <w:rFonts w:ascii="Times New Roman" w:hAnsi="Times New Roman" w:cs="Times New Roman"/>
                <w:color w:val="2D2D2D"/>
                <w:lang w:eastAsia="ru-RU"/>
              </w:rPr>
              <w:t xml:space="preserve"> </w:t>
            </w:r>
            <w:r w:rsidRPr="001965EC">
              <w:rPr>
                <w:rFonts w:ascii="Times New Roman" w:hAnsi="Times New Roman" w:cs="Times New Roman"/>
                <w:color w:val="2D2D2D"/>
                <w:lang w:eastAsia="ru-RU"/>
              </w:rPr>
              <w:t>да</w:t>
            </w:r>
            <w:r>
              <w:rPr>
                <w:rFonts w:ascii="Times New Roman" w:hAnsi="Times New Roman" w:cs="Times New Roman"/>
                <w:color w:val="2D2D2D"/>
                <w:lang w:eastAsia="ru-RU"/>
              </w:rPr>
              <w:t xml:space="preserve">лее </w:t>
            </w:r>
            <w:r w:rsidRPr="001965EC">
              <w:rPr>
                <w:rFonts w:ascii="Times New Roman" w:hAnsi="Times New Roman" w:cs="Times New Roman"/>
                <w:color w:val="2D2D2D"/>
                <w:lang w:eastAsia="ru-RU"/>
              </w:rPr>
              <w:t>ежегодно</w:t>
            </w:r>
          </w:p>
        </w:tc>
      </w:tr>
      <w:tr w:rsidR="006C4D7F" w:rsidRPr="00DE7361" w:rsidTr="00756201"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4D7F" w:rsidRPr="001965EC" w:rsidRDefault="006C4D7F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ru-RU"/>
              </w:rPr>
            </w:pPr>
            <w:r>
              <w:rPr>
                <w:rFonts w:ascii="Times New Roman" w:hAnsi="Times New Roman" w:cs="Times New Roman"/>
                <w:color w:val="2D2D2D"/>
                <w:lang w:eastAsia="ru-RU"/>
              </w:rPr>
              <w:t>1.3</w:t>
            </w: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4D7F" w:rsidRPr="001965EC" w:rsidRDefault="006C4D7F" w:rsidP="001965EC">
            <w:pPr>
              <w:spacing w:after="0" w:line="329" w:lineRule="atLeast"/>
              <w:textAlignment w:val="baseline"/>
              <w:rPr>
                <w:rFonts w:ascii="Times New Roman" w:hAnsi="Times New Roman" w:cs="Times New Roman"/>
                <w:color w:val="2D2D2D"/>
                <w:lang w:eastAsia="ru-RU"/>
              </w:rPr>
            </w:pPr>
            <w:r w:rsidRPr="001965EC">
              <w:rPr>
                <w:rFonts w:ascii="Times New Roman" w:hAnsi="Times New Roman" w:cs="Times New Roman"/>
                <w:color w:val="2D2D2D"/>
                <w:lang w:eastAsia="ru-RU"/>
              </w:rPr>
              <w:t>Разработка и утверждение порядка организации медицинского сопровождения выполнения нормативов ВФСК ГТО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4D7F" w:rsidRPr="001965EC" w:rsidRDefault="006C4D7F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ru-RU"/>
              </w:rPr>
            </w:pPr>
            <w:r w:rsidRPr="001965EC">
              <w:rPr>
                <w:rFonts w:ascii="Times New Roman" w:hAnsi="Times New Roman" w:cs="Times New Roman"/>
                <w:color w:val="2D2D2D"/>
                <w:lang w:eastAsia="ru-RU"/>
              </w:rPr>
              <w:t>Правовые акты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4D7F" w:rsidRDefault="006C4D7F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ru-RU"/>
              </w:rPr>
            </w:pPr>
            <w:r>
              <w:rPr>
                <w:rFonts w:ascii="Times New Roman" w:hAnsi="Times New Roman" w:cs="Times New Roman"/>
                <w:color w:val="2D2D2D"/>
                <w:lang w:eastAsia="ru-RU"/>
              </w:rPr>
              <w:t>Администрация школы, учитель физкультуры</w:t>
            </w:r>
          </w:p>
          <w:p w:rsidR="006C4D7F" w:rsidRPr="001965EC" w:rsidRDefault="006C4D7F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ru-RU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4D7F" w:rsidRPr="001965EC" w:rsidRDefault="006C4D7F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ru-RU"/>
              </w:rPr>
            </w:pPr>
            <w:r w:rsidRPr="001965EC">
              <w:rPr>
                <w:rFonts w:ascii="Times New Roman" w:hAnsi="Times New Roman" w:cs="Times New Roman"/>
                <w:color w:val="2D2D2D"/>
                <w:lang w:eastAsia="ru-RU"/>
              </w:rPr>
              <w:t>До 01.12.2014</w:t>
            </w:r>
          </w:p>
        </w:tc>
      </w:tr>
      <w:tr w:rsidR="006C4D7F" w:rsidRPr="00DE7361" w:rsidTr="00756201"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4D7F" w:rsidRPr="001965EC" w:rsidRDefault="006C4D7F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ru-RU"/>
              </w:rPr>
            </w:pPr>
            <w:r>
              <w:rPr>
                <w:rFonts w:ascii="Times New Roman" w:hAnsi="Times New Roman" w:cs="Times New Roman"/>
                <w:color w:val="2D2D2D"/>
                <w:lang w:eastAsia="ru-RU"/>
              </w:rPr>
              <w:t>1.4</w:t>
            </w: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4D7F" w:rsidRPr="001965EC" w:rsidRDefault="006C4D7F" w:rsidP="0093409A">
            <w:pPr>
              <w:spacing w:after="0" w:line="329" w:lineRule="atLeast"/>
              <w:textAlignment w:val="baseline"/>
              <w:rPr>
                <w:rFonts w:ascii="Times New Roman" w:hAnsi="Times New Roman" w:cs="Times New Roman"/>
                <w:color w:val="2D2D2D"/>
                <w:lang w:eastAsia="ru-RU"/>
              </w:rPr>
            </w:pPr>
            <w:r w:rsidRPr="001965EC">
              <w:rPr>
                <w:rFonts w:ascii="Times New Roman" w:hAnsi="Times New Roman" w:cs="Times New Roman"/>
                <w:color w:val="2D2D2D"/>
                <w:lang w:eastAsia="ru-RU"/>
              </w:rPr>
              <w:t>Организация  и</w:t>
            </w:r>
            <w:r>
              <w:rPr>
                <w:rFonts w:ascii="Times New Roman" w:hAnsi="Times New Roman" w:cs="Times New Roman"/>
                <w:color w:val="2D2D2D"/>
                <w:lang w:eastAsia="ru-RU"/>
              </w:rPr>
              <w:t xml:space="preserve"> ремонт</w:t>
            </w:r>
            <w:r w:rsidRPr="001965EC">
              <w:rPr>
                <w:rFonts w:ascii="Times New Roman" w:hAnsi="Times New Roman" w:cs="Times New Roman"/>
                <w:color w:val="2D2D2D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2D2D2D"/>
                <w:lang w:eastAsia="ru-RU"/>
              </w:rPr>
              <w:t xml:space="preserve">спортивного зала, </w:t>
            </w:r>
            <w:r w:rsidRPr="001965EC">
              <w:rPr>
                <w:rFonts w:ascii="Times New Roman" w:hAnsi="Times New Roman" w:cs="Times New Roman"/>
                <w:color w:val="2D2D2D"/>
                <w:lang w:eastAsia="ru-RU"/>
              </w:rPr>
              <w:t>оборудования</w:t>
            </w:r>
            <w:r>
              <w:rPr>
                <w:rFonts w:ascii="Times New Roman" w:hAnsi="Times New Roman" w:cs="Times New Roman"/>
                <w:color w:val="2D2D2D"/>
                <w:lang w:eastAsia="ru-RU"/>
              </w:rPr>
              <w:t>, инвентаря,</w:t>
            </w:r>
            <w:r w:rsidRPr="001965EC">
              <w:rPr>
                <w:rFonts w:ascii="Times New Roman" w:hAnsi="Times New Roman" w:cs="Times New Roman"/>
                <w:color w:val="2D2D2D"/>
                <w:lang w:eastAsia="ru-RU"/>
              </w:rPr>
              <w:t xml:space="preserve"> спортивн</w:t>
            </w:r>
            <w:r>
              <w:rPr>
                <w:rFonts w:ascii="Times New Roman" w:hAnsi="Times New Roman" w:cs="Times New Roman"/>
                <w:color w:val="2D2D2D"/>
                <w:lang w:eastAsia="ru-RU"/>
              </w:rPr>
              <w:t>ой</w:t>
            </w:r>
            <w:r w:rsidRPr="001965EC">
              <w:rPr>
                <w:rFonts w:ascii="Times New Roman" w:hAnsi="Times New Roman" w:cs="Times New Roman"/>
                <w:color w:val="2D2D2D"/>
                <w:lang w:eastAsia="ru-RU"/>
              </w:rPr>
              <w:t xml:space="preserve"> площадк</w:t>
            </w:r>
            <w:r>
              <w:rPr>
                <w:rFonts w:ascii="Times New Roman" w:hAnsi="Times New Roman" w:cs="Times New Roman"/>
                <w:color w:val="2D2D2D"/>
                <w:lang w:eastAsia="ru-RU"/>
              </w:rPr>
              <w:t>и</w:t>
            </w:r>
            <w:r w:rsidRPr="001965EC">
              <w:rPr>
                <w:rFonts w:ascii="Times New Roman" w:hAnsi="Times New Roman" w:cs="Times New Roman"/>
                <w:color w:val="2D2D2D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2D2D2D"/>
                <w:lang w:eastAsia="ru-RU"/>
              </w:rPr>
              <w:t>и беговой дорожки.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4D7F" w:rsidRPr="001965EC" w:rsidRDefault="006C4D7F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ru-RU"/>
              </w:rPr>
            </w:pPr>
            <w:r w:rsidRPr="001965EC">
              <w:rPr>
                <w:rFonts w:ascii="Times New Roman" w:hAnsi="Times New Roman" w:cs="Times New Roman"/>
                <w:color w:val="2D2D2D"/>
                <w:lang w:eastAsia="ru-RU"/>
              </w:rPr>
              <w:t>Правовые акты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4D7F" w:rsidRDefault="006C4D7F" w:rsidP="0093409A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ru-RU"/>
              </w:rPr>
            </w:pPr>
            <w:r>
              <w:rPr>
                <w:rFonts w:ascii="Times New Roman" w:hAnsi="Times New Roman" w:cs="Times New Roman"/>
                <w:color w:val="2D2D2D"/>
                <w:lang w:eastAsia="ru-RU"/>
              </w:rPr>
              <w:t>Администрация школы, учитель физкультуры</w:t>
            </w:r>
          </w:p>
          <w:p w:rsidR="006C4D7F" w:rsidRPr="001965EC" w:rsidRDefault="006C4D7F" w:rsidP="0093409A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ru-RU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4D7F" w:rsidRPr="001965EC" w:rsidRDefault="006C4D7F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ru-RU"/>
              </w:rPr>
            </w:pPr>
            <w:r w:rsidRPr="001965EC">
              <w:rPr>
                <w:rFonts w:ascii="Times New Roman" w:hAnsi="Times New Roman" w:cs="Times New Roman"/>
                <w:color w:val="2D2D2D"/>
                <w:lang w:eastAsia="ru-RU"/>
              </w:rPr>
              <w:t>До 01.12.2014</w:t>
            </w:r>
            <w:r>
              <w:rPr>
                <w:rFonts w:ascii="Times New Roman" w:hAnsi="Times New Roman" w:cs="Times New Roman"/>
                <w:color w:val="2D2D2D"/>
                <w:lang w:eastAsia="ru-RU"/>
              </w:rPr>
              <w:t xml:space="preserve"> далее ежегодно</w:t>
            </w:r>
          </w:p>
        </w:tc>
      </w:tr>
      <w:tr w:rsidR="006C4D7F" w:rsidRPr="00DE7361" w:rsidTr="00756201"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4D7F" w:rsidRPr="001965EC" w:rsidRDefault="006C4D7F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ru-RU"/>
              </w:rPr>
            </w:pPr>
            <w:r>
              <w:rPr>
                <w:rFonts w:ascii="Times New Roman" w:hAnsi="Times New Roman" w:cs="Times New Roman"/>
                <w:color w:val="2D2D2D"/>
                <w:lang w:eastAsia="ru-RU"/>
              </w:rPr>
              <w:t>1.5</w:t>
            </w: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4D7F" w:rsidRPr="001965EC" w:rsidRDefault="006C4D7F" w:rsidP="0093409A">
            <w:pPr>
              <w:spacing w:after="0" w:line="329" w:lineRule="atLeast"/>
              <w:textAlignment w:val="baseline"/>
              <w:rPr>
                <w:rFonts w:ascii="Times New Roman" w:hAnsi="Times New Roman" w:cs="Times New Roman"/>
                <w:color w:val="2D2D2D"/>
                <w:lang w:eastAsia="ru-RU"/>
              </w:rPr>
            </w:pPr>
            <w:r w:rsidRPr="001965EC">
              <w:rPr>
                <w:rFonts w:ascii="Times New Roman" w:hAnsi="Times New Roman" w:cs="Times New Roman"/>
                <w:color w:val="2D2D2D"/>
                <w:lang w:eastAsia="ru-RU"/>
              </w:rPr>
              <w:t>Включение в перечень наиболее значимых спорт</w:t>
            </w:r>
            <w:r>
              <w:rPr>
                <w:rFonts w:ascii="Times New Roman" w:hAnsi="Times New Roman" w:cs="Times New Roman"/>
                <w:color w:val="2D2D2D"/>
                <w:lang w:eastAsia="ru-RU"/>
              </w:rPr>
              <w:t>ивных мероприятий, проводимых в школе</w:t>
            </w:r>
            <w:r w:rsidRPr="001965EC">
              <w:rPr>
                <w:rFonts w:ascii="Times New Roman" w:hAnsi="Times New Roman" w:cs="Times New Roman"/>
                <w:color w:val="2D2D2D"/>
                <w:lang w:eastAsia="ru-RU"/>
              </w:rPr>
              <w:t>, соревнований по выполнению видов испытаний (тестов), нормативов и требований </w:t>
            </w:r>
            <w:r w:rsidRPr="001965EC">
              <w:rPr>
                <w:rFonts w:ascii="Times New Roman" w:hAnsi="Times New Roman" w:cs="Times New Roman"/>
                <w:color w:val="2D2D2D"/>
                <w:lang w:eastAsia="ru-RU"/>
              </w:rPr>
              <w:br/>
              <w:t>(включая выполнение спортивных разрядов) ВФСК ГТО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4D7F" w:rsidRPr="001965EC" w:rsidRDefault="006C4D7F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ru-RU"/>
              </w:rPr>
            </w:pPr>
            <w:r>
              <w:rPr>
                <w:rFonts w:ascii="Times New Roman" w:hAnsi="Times New Roman" w:cs="Times New Roman"/>
                <w:color w:val="2D2D2D"/>
                <w:lang w:eastAsia="ru-RU"/>
              </w:rPr>
              <w:t>Календарный план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4D7F" w:rsidRPr="001965EC" w:rsidRDefault="006C4D7F" w:rsidP="0093409A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ru-RU"/>
              </w:rPr>
            </w:pPr>
            <w:r>
              <w:rPr>
                <w:rFonts w:ascii="Times New Roman" w:hAnsi="Times New Roman" w:cs="Times New Roman"/>
                <w:color w:val="2D2D2D"/>
                <w:lang w:eastAsia="ru-RU"/>
              </w:rPr>
              <w:t>Учитель физкультуры,</w:t>
            </w:r>
            <w:r w:rsidRPr="001965EC">
              <w:rPr>
                <w:rFonts w:ascii="Times New Roman" w:hAnsi="Times New Roman" w:cs="Times New Roman"/>
                <w:color w:val="2D2D2D"/>
                <w:lang w:eastAsia="ru-RU"/>
              </w:rPr>
              <w:br/>
              <w:t>заинтересованные общественные организации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4D7F" w:rsidRPr="001965EC" w:rsidRDefault="006C4D7F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ru-RU"/>
              </w:rPr>
            </w:pPr>
            <w:r w:rsidRPr="001965EC">
              <w:rPr>
                <w:rFonts w:ascii="Times New Roman" w:hAnsi="Times New Roman" w:cs="Times New Roman"/>
                <w:color w:val="2D2D2D"/>
                <w:lang w:eastAsia="ru-RU"/>
              </w:rPr>
              <w:t>До 25.12.2014, </w:t>
            </w:r>
            <w:r w:rsidRPr="001965EC">
              <w:rPr>
                <w:rFonts w:ascii="Times New Roman" w:hAnsi="Times New Roman" w:cs="Times New Roman"/>
                <w:color w:val="2D2D2D"/>
                <w:lang w:eastAsia="ru-RU"/>
              </w:rPr>
              <w:br/>
              <w:t>весь период</w:t>
            </w:r>
          </w:p>
        </w:tc>
      </w:tr>
      <w:tr w:rsidR="006C4D7F" w:rsidRPr="00DE7361" w:rsidTr="00756201"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4D7F" w:rsidRPr="001965EC" w:rsidRDefault="006C4D7F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ru-RU"/>
              </w:rPr>
            </w:pPr>
            <w:r>
              <w:rPr>
                <w:rFonts w:ascii="Times New Roman" w:hAnsi="Times New Roman" w:cs="Times New Roman"/>
                <w:color w:val="2D2D2D"/>
                <w:lang w:eastAsia="ru-RU"/>
              </w:rPr>
              <w:t>1.6</w:t>
            </w: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4D7F" w:rsidRPr="001965EC" w:rsidRDefault="006C4D7F" w:rsidP="00160C1A">
            <w:pPr>
              <w:spacing w:after="0" w:line="329" w:lineRule="atLeast"/>
              <w:textAlignment w:val="baseline"/>
              <w:rPr>
                <w:rFonts w:ascii="Times New Roman" w:hAnsi="Times New Roman" w:cs="Times New Roman"/>
                <w:color w:val="2D2D2D"/>
                <w:lang w:eastAsia="ru-RU"/>
              </w:rPr>
            </w:pPr>
            <w:r w:rsidRPr="001965EC">
              <w:rPr>
                <w:rFonts w:ascii="Times New Roman" w:hAnsi="Times New Roman" w:cs="Times New Roman"/>
                <w:color w:val="2D2D2D"/>
                <w:lang w:eastAsia="ru-RU"/>
              </w:rPr>
              <w:t>Подготовка и внесение в установленном порядке предложений  о выделении бюджетных ассигнований на 2015-2017 годы и на плановый период в целях дальнейшего направления их на финансовое обеспечение мероприятий, связанных с внедрением ВФСК ГТО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4D7F" w:rsidRPr="001965EC" w:rsidRDefault="006C4D7F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ru-RU"/>
              </w:rPr>
            </w:pP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4D7F" w:rsidRDefault="006C4D7F" w:rsidP="00160C1A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ru-RU"/>
              </w:rPr>
            </w:pPr>
            <w:r>
              <w:rPr>
                <w:rFonts w:ascii="Times New Roman" w:hAnsi="Times New Roman" w:cs="Times New Roman"/>
                <w:color w:val="2D2D2D"/>
                <w:lang w:eastAsia="ru-RU"/>
              </w:rPr>
              <w:t>Администрация школы</w:t>
            </w:r>
          </w:p>
          <w:p w:rsidR="006C4D7F" w:rsidRPr="001965EC" w:rsidRDefault="006C4D7F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ru-RU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4D7F" w:rsidRPr="001965EC" w:rsidRDefault="006C4D7F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ru-RU"/>
              </w:rPr>
            </w:pPr>
            <w:r w:rsidRPr="001965EC">
              <w:rPr>
                <w:rFonts w:ascii="Times New Roman" w:hAnsi="Times New Roman" w:cs="Times New Roman"/>
                <w:color w:val="2D2D2D"/>
                <w:lang w:eastAsia="ru-RU"/>
              </w:rPr>
              <w:t>Ежегодно</w:t>
            </w:r>
            <w:r w:rsidRPr="001965EC">
              <w:rPr>
                <w:rFonts w:ascii="Times New Roman" w:hAnsi="Times New Roman" w:cs="Times New Roman"/>
                <w:color w:val="2D2D2D"/>
                <w:lang w:eastAsia="ru-RU"/>
              </w:rPr>
              <w:br/>
              <w:t>начиная с 2014 г.</w:t>
            </w:r>
          </w:p>
        </w:tc>
      </w:tr>
      <w:tr w:rsidR="006C4D7F" w:rsidRPr="00DE7361" w:rsidTr="00756201"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4D7F" w:rsidRPr="001965EC" w:rsidRDefault="006C4D7F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ru-RU"/>
              </w:rPr>
            </w:pPr>
            <w:r>
              <w:rPr>
                <w:rFonts w:ascii="Times New Roman" w:hAnsi="Times New Roman" w:cs="Times New Roman"/>
                <w:color w:val="2D2D2D"/>
                <w:lang w:eastAsia="ru-RU"/>
              </w:rPr>
              <w:t>1.7</w:t>
            </w: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4D7F" w:rsidRPr="001965EC" w:rsidRDefault="006C4D7F" w:rsidP="00160C1A">
            <w:pPr>
              <w:spacing w:after="0" w:line="329" w:lineRule="atLeast"/>
              <w:textAlignment w:val="baseline"/>
              <w:rPr>
                <w:rFonts w:ascii="Times New Roman" w:hAnsi="Times New Roman" w:cs="Times New Roman"/>
                <w:color w:val="2D2D2D"/>
                <w:lang w:eastAsia="ru-RU"/>
              </w:rPr>
            </w:pPr>
            <w:r w:rsidRPr="001965EC">
              <w:rPr>
                <w:rFonts w:ascii="Times New Roman" w:hAnsi="Times New Roman" w:cs="Times New Roman"/>
                <w:color w:val="2D2D2D"/>
                <w:lang w:eastAsia="ru-RU"/>
              </w:rPr>
              <w:t>Реализация плана мероприятий, направленных на организацию массовых пропагандистских</w:t>
            </w:r>
            <w:r>
              <w:rPr>
                <w:rFonts w:ascii="Times New Roman" w:hAnsi="Times New Roman" w:cs="Times New Roman"/>
                <w:color w:val="2D2D2D"/>
                <w:lang w:eastAsia="ru-RU"/>
              </w:rPr>
              <w:t xml:space="preserve"> акций по продвижению ВФСК ГТО 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4D7F" w:rsidRPr="001965EC" w:rsidRDefault="006C4D7F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ru-RU"/>
              </w:rPr>
            </w:pPr>
            <w:r w:rsidRPr="001965EC">
              <w:rPr>
                <w:rFonts w:ascii="Times New Roman" w:hAnsi="Times New Roman" w:cs="Times New Roman"/>
                <w:color w:val="2D2D2D"/>
                <w:lang w:eastAsia="ru-RU"/>
              </w:rPr>
              <w:t>Правовые акты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4D7F" w:rsidRPr="001965EC" w:rsidRDefault="006C4D7F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ru-RU"/>
              </w:rPr>
            </w:pPr>
            <w:r>
              <w:rPr>
                <w:rFonts w:ascii="Times New Roman" w:hAnsi="Times New Roman" w:cs="Times New Roman"/>
                <w:color w:val="2D2D2D"/>
                <w:lang w:eastAsia="ru-RU"/>
              </w:rPr>
              <w:t>Рабочая группа,</w:t>
            </w:r>
            <w:r w:rsidRPr="001965EC">
              <w:rPr>
                <w:rFonts w:ascii="Times New Roman" w:hAnsi="Times New Roman" w:cs="Times New Roman"/>
                <w:color w:val="2D2D2D"/>
                <w:lang w:eastAsia="ru-RU"/>
              </w:rPr>
              <w:br/>
              <w:t>заинтересованные общественные организации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4D7F" w:rsidRPr="001965EC" w:rsidRDefault="006C4D7F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ru-RU"/>
              </w:rPr>
            </w:pPr>
            <w:r w:rsidRPr="001965EC">
              <w:rPr>
                <w:rFonts w:ascii="Times New Roman" w:hAnsi="Times New Roman" w:cs="Times New Roman"/>
                <w:color w:val="2D2D2D"/>
                <w:lang w:eastAsia="ru-RU"/>
              </w:rPr>
              <w:t>Ежегодно</w:t>
            </w:r>
            <w:r w:rsidRPr="001965EC">
              <w:rPr>
                <w:rFonts w:ascii="Times New Roman" w:hAnsi="Times New Roman" w:cs="Times New Roman"/>
                <w:color w:val="2D2D2D"/>
                <w:lang w:eastAsia="ru-RU"/>
              </w:rPr>
              <w:br/>
              <w:t>начиная с 2014 г.</w:t>
            </w:r>
          </w:p>
        </w:tc>
      </w:tr>
      <w:tr w:rsidR="006C4D7F" w:rsidRPr="00DE7361" w:rsidTr="00756201"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4D7F" w:rsidRPr="001965EC" w:rsidRDefault="006C4D7F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ru-RU"/>
              </w:rPr>
            </w:pPr>
            <w:r>
              <w:rPr>
                <w:rFonts w:ascii="Times New Roman" w:hAnsi="Times New Roman" w:cs="Times New Roman"/>
                <w:color w:val="2D2D2D"/>
                <w:lang w:eastAsia="ru-RU"/>
              </w:rPr>
              <w:t>1.8</w:t>
            </w: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4D7F" w:rsidRPr="001965EC" w:rsidRDefault="006C4D7F" w:rsidP="00160C1A">
            <w:pPr>
              <w:spacing w:after="0" w:line="329" w:lineRule="atLeast"/>
              <w:textAlignment w:val="baseline"/>
              <w:rPr>
                <w:rFonts w:ascii="Times New Roman" w:hAnsi="Times New Roman" w:cs="Times New Roman"/>
                <w:color w:val="2D2D2D"/>
                <w:lang w:eastAsia="ru-RU"/>
              </w:rPr>
            </w:pPr>
            <w:r w:rsidRPr="001965EC">
              <w:rPr>
                <w:rFonts w:ascii="Times New Roman" w:hAnsi="Times New Roman" w:cs="Times New Roman"/>
                <w:color w:val="2D2D2D"/>
                <w:lang w:eastAsia="ru-RU"/>
              </w:rPr>
              <w:t xml:space="preserve">Организация и проведение испытаний ВФСК ГТО среди обучающихся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школы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4D7F" w:rsidRPr="001965EC" w:rsidRDefault="006C4D7F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ru-RU"/>
              </w:rPr>
            </w:pPr>
            <w:r w:rsidRPr="001965EC">
              <w:rPr>
                <w:rFonts w:ascii="Times New Roman" w:hAnsi="Times New Roman" w:cs="Times New Roman"/>
                <w:color w:val="2D2D2D"/>
                <w:lang w:eastAsia="ru-RU"/>
              </w:rPr>
              <w:t>Протоколы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4D7F" w:rsidRDefault="006C4D7F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ru-RU"/>
              </w:rPr>
            </w:pPr>
            <w:r>
              <w:rPr>
                <w:rFonts w:ascii="Times New Roman" w:hAnsi="Times New Roman" w:cs="Times New Roman"/>
                <w:color w:val="2D2D2D"/>
                <w:lang w:eastAsia="ru-RU"/>
              </w:rPr>
              <w:t>Рабочая группа,</w:t>
            </w:r>
          </w:p>
          <w:p w:rsidR="006C4D7F" w:rsidRDefault="006C4D7F" w:rsidP="00160C1A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ru-RU"/>
              </w:rPr>
            </w:pPr>
            <w:r>
              <w:rPr>
                <w:rFonts w:ascii="Times New Roman" w:hAnsi="Times New Roman" w:cs="Times New Roman"/>
                <w:color w:val="2D2D2D"/>
                <w:lang w:eastAsia="ru-RU"/>
              </w:rPr>
              <w:t>Администрация школы</w:t>
            </w:r>
          </w:p>
          <w:p w:rsidR="006C4D7F" w:rsidRPr="001965EC" w:rsidRDefault="006C4D7F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ru-RU"/>
              </w:rPr>
            </w:pP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4D7F" w:rsidRPr="001965EC" w:rsidRDefault="006C4D7F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ru-RU"/>
              </w:rPr>
            </w:pPr>
            <w:r w:rsidRPr="001965EC">
              <w:rPr>
                <w:rFonts w:ascii="Times New Roman" w:hAnsi="Times New Roman" w:cs="Times New Roman"/>
                <w:color w:val="2D2D2D"/>
                <w:lang w:eastAsia="ru-RU"/>
              </w:rPr>
              <w:t>С 01.01.2015,</w:t>
            </w:r>
            <w:r w:rsidRPr="001965EC">
              <w:rPr>
                <w:rFonts w:ascii="Times New Roman" w:hAnsi="Times New Roman" w:cs="Times New Roman"/>
                <w:color w:val="2D2D2D"/>
                <w:lang w:eastAsia="ru-RU"/>
              </w:rPr>
              <w:br/>
              <w:t>весь период</w:t>
            </w:r>
          </w:p>
        </w:tc>
      </w:tr>
      <w:tr w:rsidR="006C4D7F" w:rsidRPr="00DE7361" w:rsidTr="00756201"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4D7F" w:rsidRPr="001965EC" w:rsidRDefault="006C4D7F" w:rsidP="00160C1A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ru-RU"/>
              </w:rPr>
            </w:pPr>
            <w:r w:rsidRPr="001965EC">
              <w:rPr>
                <w:rFonts w:ascii="Times New Roman" w:hAnsi="Times New Roman" w:cs="Times New Roman"/>
                <w:color w:val="2D2D2D"/>
                <w:lang w:eastAsia="ru-RU"/>
              </w:rPr>
              <w:t>1.</w:t>
            </w:r>
            <w:r>
              <w:rPr>
                <w:rFonts w:ascii="Times New Roman" w:hAnsi="Times New Roman" w:cs="Times New Roman"/>
                <w:color w:val="2D2D2D"/>
                <w:lang w:eastAsia="ru-RU"/>
              </w:rPr>
              <w:t>9</w:t>
            </w: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4D7F" w:rsidRPr="001965EC" w:rsidRDefault="006C4D7F" w:rsidP="001965EC">
            <w:pPr>
              <w:spacing w:after="0" w:line="329" w:lineRule="atLeast"/>
              <w:textAlignment w:val="baseline"/>
              <w:rPr>
                <w:rFonts w:ascii="Times New Roman" w:hAnsi="Times New Roman" w:cs="Times New Roman"/>
                <w:color w:val="2D2D2D"/>
                <w:lang w:eastAsia="ru-RU"/>
              </w:rPr>
            </w:pPr>
            <w:r w:rsidRPr="001965EC">
              <w:rPr>
                <w:rFonts w:ascii="Times New Roman" w:hAnsi="Times New Roman" w:cs="Times New Roman"/>
                <w:color w:val="2D2D2D"/>
                <w:lang w:eastAsia="ru-RU"/>
              </w:rPr>
              <w:t>Проведение мониторинга внедрения ВФСК ГТО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4D7F" w:rsidRPr="001965EC" w:rsidRDefault="006C4D7F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ru-RU"/>
              </w:rPr>
            </w:pPr>
            <w:r w:rsidRPr="001965EC">
              <w:rPr>
                <w:rFonts w:ascii="Times New Roman" w:hAnsi="Times New Roman" w:cs="Times New Roman"/>
                <w:color w:val="2D2D2D"/>
                <w:lang w:eastAsia="ru-RU"/>
              </w:rPr>
              <w:t>Протоколы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4D7F" w:rsidRPr="001965EC" w:rsidRDefault="006C4D7F" w:rsidP="00160C1A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ru-RU"/>
              </w:rPr>
            </w:pPr>
            <w:r>
              <w:rPr>
                <w:rFonts w:ascii="Times New Roman" w:hAnsi="Times New Roman" w:cs="Times New Roman"/>
                <w:color w:val="2D2D2D"/>
                <w:lang w:eastAsia="ru-RU"/>
              </w:rPr>
              <w:t>Учитель физкультуры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4D7F" w:rsidRPr="001965EC" w:rsidRDefault="006C4D7F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ru-RU"/>
              </w:rPr>
            </w:pPr>
            <w:r w:rsidRPr="001965EC">
              <w:rPr>
                <w:rFonts w:ascii="Times New Roman" w:hAnsi="Times New Roman" w:cs="Times New Roman"/>
                <w:color w:val="2D2D2D"/>
                <w:lang w:eastAsia="ru-RU"/>
              </w:rPr>
              <w:t>До 30 марта начиная с 2015 г.</w:t>
            </w:r>
          </w:p>
        </w:tc>
      </w:tr>
      <w:tr w:rsidR="006C4D7F" w:rsidRPr="00DE7361" w:rsidTr="00756201"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4D7F" w:rsidRPr="001965EC" w:rsidRDefault="006C4D7F" w:rsidP="00A25F1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ru-RU"/>
              </w:rPr>
            </w:pPr>
            <w:r w:rsidRPr="001965EC">
              <w:rPr>
                <w:rFonts w:ascii="Times New Roman" w:hAnsi="Times New Roman" w:cs="Times New Roman"/>
                <w:color w:val="2D2D2D"/>
                <w:lang w:eastAsia="ru-RU"/>
              </w:rPr>
              <w:t>1.1</w:t>
            </w:r>
            <w:r>
              <w:rPr>
                <w:rFonts w:ascii="Times New Roman" w:hAnsi="Times New Roman" w:cs="Times New Roman"/>
                <w:color w:val="2D2D2D"/>
                <w:lang w:eastAsia="ru-RU"/>
              </w:rPr>
              <w:t>0</w:t>
            </w: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4D7F" w:rsidRPr="001965EC" w:rsidRDefault="006C4D7F" w:rsidP="00160C1A">
            <w:pPr>
              <w:spacing w:after="0" w:line="329" w:lineRule="atLeast"/>
              <w:textAlignment w:val="baseline"/>
              <w:rPr>
                <w:rFonts w:ascii="Times New Roman" w:hAnsi="Times New Roman" w:cs="Times New Roman"/>
                <w:color w:val="2D2D2D"/>
                <w:lang w:eastAsia="ru-RU"/>
              </w:rPr>
            </w:pPr>
            <w:r w:rsidRPr="001965EC">
              <w:rPr>
                <w:rFonts w:ascii="Times New Roman" w:hAnsi="Times New Roman" w:cs="Times New Roman"/>
                <w:color w:val="2D2D2D"/>
                <w:lang w:eastAsia="ru-RU"/>
              </w:rPr>
              <w:t>Изготовление и распространение информационно-пропагандистских материалов, направленных на привлечение всех категорий</w:t>
            </w:r>
            <w:r>
              <w:rPr>
                <w:rFonts w:ascii="Times New Roman" w:hAnsi="Times New Roman" w:cs="Times New Roman"/>
                <w:color w:val="2D2D2D"/>
                <w:lang w:eastAsia="ru-RU"/>
              </w:rPr>
              <w:t xml:space="preserve"> учащихся </w:t>
            </w:r>
            <w:r w:rsidRPr="001965EC">
              <w:rPr>
                <w:rFonts w:ascii="Times New Roman" w:hAnsi="Times New Roman" w:cs="Times New Roman"/>
                <w:color w:val="2D2D2D"/>
                <w:lang w:eastAsia="ru-RU"/>
              </w:rPr>
              <w:t> к выполнению нормативов ВФСК ГТО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4D7F" w:rsidRPr="001965EC" w:rsidRDefault="006C4D7F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ru-RU"/>
              </w:rPr>
            </w:pPr>
            <w:r w:rsidRPr="001965EC">
              <w:rPr>
                <w:rFonts w:ascii="Times New Roman" w:hAnsi="Times New Roman" w:cs="Times New Roman"/>
                <w:color w:val="2D2D2D"/>
                <w:lang w:eastAsia="ru-RU"/>
              </w:rPr>
              <w:t>Информационно-пропагандистские материалы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4D7F" w:rsidRPr="001965EC" w:rsidRDefault="006C4D7F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ru-RU"/>
              </w:rPr>
            </w:pPr>
            <w:r>
              <w:rPr>
                <w:rFonts w:ascii="Times New Roman" w:hAnsi="Times New Roman" w:cs="Times New Roman"/>
                <w:color w:val="2D2D2D"/>
                <w:lang w:eastAsia="ru-RU"/>
              </w:rPr>
              <w:t>Рабочая группа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4D7F" w:rsidRPr="001965EC" w:rsidRDefault="006C4D7F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ru-RU"/>
              </w:rPr>
            </w:pPr>
            <w:r w:rsidRPr="001965EC">
              <w:rPr>
                <w:rFonts w:ascii="Times New Roman" w:hAnsi="Times New Roman" w:cs="Times New Roman"/>
                <w:color w:val="2D2D2D"/>
                <w:lang w:eastAsia="ru-RU"/>
              </w:rPr>
              <w:t>Ежегодно</w:t>
            </w:r>
            <w:r w:rsidRPr="001965EC">
              <w:rPr>
                <w:rFonts w:ascii="Times New Roman" w:hAnsi="Times New Roman" w:cs="Times New Roman"/>
                <w:color w:val="2D2D2D"/>
                <w:lang w:eastAsia="ru-RU"/>
              </w:rPr>
              <w:br/>
              <w:t>начиная с 2015 г.</w:t>
            </w:r>
          </w:p>
        </w:tc>
      </w:tr>
      <w:tr w:rsidR="006C4D7F" w:rsidRPr="00DE7361" w:rsidTr="00756201"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4D7F" w:rsidRPr="001965EC" w:rsidRDefault="006C4D7F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ru-RU"/>
              </w:rPr>
            </w:pPr>
            <w:r w:rsidRPr="001965EC">
              <w:rPr>
                <w:rFonts w:ascii="Times New Roman" w:hAnsi="Times New Roman" w:cs="Times New Roman"/>
                <w:color w:val="2D2D2D"/>
                <w:lang w:eastAsia="ru-RU"/>
              </w:rPr>
              <w:t>1.1</w:t>
            </w:r>
            <w:r>
              <w:rPr>
                <w:rFonts w:ascii="Times New Roman" w:hAnsi="Times New Roman" w:cs="Times New Roman"/>
                <w:color w:val="2D2D2D"/>
                <w:lang w:eastAsia="ru-RU"/>
              </w:rPr>
              <w:t>1</w:t>
            </w: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4D7F" w:rsidRPr="001965EC" w:rsidRDefault="006C4D7F" w:rsidP="00CF35A6">
            <w:pPr>
              <w:spacing w:after="0" w:line="329" w:lineRule="atLeast"/>
              <w:textAlignment w:val="baseline"/>
              <w:rPr>
                <w:rFonts w:ascii="Times New Roman" w:hAnsi="Times New Roman" w:cs="Times New Roman"/>
                <w:color w:val="2D2D2D"/>
                <w:lang w:eastAsia="ru-RU"/>
              </w:rPr>
            </w:pPr>
            <w:r w:rsidRPr="001965EC">
              <w:rPr>
                <w:rFonts w:ascii="Times New Roman" w:hAnsi="Times New Roman" w:cs="Times New Roman"/>
                <w:color w:val="2D2D2D"/>
                <w:lang w:eastAsia="ru-RU"/>
              </w:rPr>
              <w:t xml:space="preserve">Проведение зимних и летних </w:t>
            </w:r>
            <w:r>
              <w:rPr>
                <w:rFonts w:ascii="Times New Roman" w:hAnsi="Times New Roman" w:cs="Times New Roman"/>
                <w:color w:val="2D2D2D"/>
                <w:lang w:eastAsia="ru-RU"/>
              </w:rPr>
              <w:t xml:space="preserve">школьных </w:t>
            </w:r>
            <w:r w:rsidRPr="001965EC">
              <w:rPr>
                <w:rFonts w:ascii="Times New Roman" w:hAnsi="Times New Roman" w:cs="Times New Roman"/>
                <w:color w:val="2D2D2D"/>
                <w:lang w:eastAsia="ru-RU"/>
              </w:rPr>
              <w:t xml:space="preserve">фестивалей ВФСК ГТО среди обучающихся </w:t>
            </w:r>
            <w:r>
              <w:rPr>
                <w:rFonts w:ascii="Times New Roman" w:hAnsi="Times New Roman" w:cs="Times New Roman"/>
                <w:color w:val="2D2D2D"/>
                <w:lang w:eastAsia="ru-RU"/>
              </w:rPr>
              <w:t>школы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4D7F" w:rsidRPr="001965EC" w:rsidRDefault="006C4D7F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ru-RU"/>
              </w:rPr>
            </w:pPr>
            <w:r w:rsidRPr="001965EC">
              <w:rPr>
                <w:rFonts w:ascii="Times New Roman" w:hAnsi="Times New Roman" w:cs="Times New Roman"/>
                <w:color w:val="2D2D2D"/>
                <w:lang w:eastAsia="ru-RU"/>
              </w:rPr>
              <w:t>Положение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4D7F" w:rsidRPr="001965EC" w:rsidRDefault="006C4D7F" w:rsidP="00CF35A6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ru-RU"/>
              </w:rPr>
            </w:pPr>
            <w:r>
              <w:rPr>
                <w:rFonts w:ascii="Times New Roman" w:hAnsi="Times New Roman" w:cs="Times New Roman"/>
                <w:color w:val="2D2D2D"/>
                <w:lang w:eastAsia="ru-RU"/>
              </w:rPr>
              <w:t>Рабочая группа</w:t>
            </w:r>
            <w:r w:rsidRPr="001965EC">
              <w:rPr>
                <w:rFonts w:ascii="Times New Roman" w:hAnsi="Times New Roman" w:cs="Times New Roman"/>
                <w:color w:val="2D2D2D"/>
                <w:lang w:eastAsia="ru-RU"/>
              </w:rPr>
              <w:br/>
              <w:t>администраци</w:t>
            </w:r>
            <w:r>
              <w:rPr>
                <w:rFonts w:ascii="Times New Roman" w:hAnsi="Times New Roman" w:cs="Times New Roman"/>
                <w:color w:val="2D2D2D"/>
                <w:lang w:eastAsia="ru-RU"/>
              </w:rPr>
              <w:t>я</w:t>
            </w:r>
            <w:r w:rsidRPr="001965EC">
              <w:rPr>
                <w:rFonts w:ascii="Times New Roman" w:hAnsi="Times New Roman" w:cs="Times New Roman"/>
                <w:color w:val="2D2D2D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2D2D2D"/>
                <w:lang w:eastAsia="ru-RU"/>
              </w:rPr>
              <w:t>школы</w:t>
            </w:r>
            <w:r w:rsidRPr="001965EC">
              <w:rPr>
                <w:rFonts w:ascii="Times New Roman" w:hAnsi="Times New Roman" w:cs="Times New Roman"/>
                <w:color w:val="2D2D2D"/>
                <w:lang w:eastAsia="ru-RU"/>
              </w:rPr>
              <w:t>  заинтересованные общественные организации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4D7F" w:rsidRPr="001965EC" w:rsidRDefault="006C4D7F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ru-RU"/>
              </w:rPr>
            </w:pPr>
            <w:r w:rsidRPr="001965EC">
              <w:rPr>
                <w:rFonts w:ascii="Times New Roman" w:hAnsi="Times New Roman" w:cs="Times New Roman"/>
                <w:color w:val="2D2D2D"/>
                <w:lang w:eastAsia="ru-RU"/>
              </w:rPr>
              <w:t>Ежегодно</w:t>
            </w:r>
            <w:r w:rsidRPr="001965EC">
              <w:rPr>
                <w:rFonts w:ascii="Times New Roman" w:hAnsi="Times New Roman" w:cs="Times New Roman"/>
                <w:color w:val="2D2D2D"/>
                <w:lang w:eastAsia="ru-RU"/>
              </w:rPr>
              <w:br/>
              <w:t>начиная с 2015 г.</w:t>
            </w:r>
          </w:p>
        </w:tc>
      </w:tr>
      <w:tr w:rsidR="006C4D7F" w:rsidRPr="00DE7361" w:rsidTr="00756201"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4D7F" w:rsidRPr="001965EC" w:rsidRDefault="006C4D7F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ru-RU"/>
              </w:rPr>
            </w:pPr>
            <w:r w:rsidRPr="001965EC">
              <w:rPr>
                <w:rFonts w:ascii="Times New Roman" w:hAnsi="Times New Roman" w:cs="Times New Roman"/>
                <w:color w:val="2D2D2D"/>
                <w:lang w:eastAsia="ru-RU"/>
              </w:rPr>
              <w:t>1.1</w:t>
            </w:r>
            <w:r>
              <w:rPr>
                <w:rFonts w:ascii="Times New Roman" w:hAnsi="Times New Roman" w:cs="Times New Roman"/>
                <w:color w:val="2D2D2D"/>
                <w:lang w:eastAsia="ru-RU"/>
              </w:rPr>
              <w:t>2</w:t>
            </w: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4D7F" w:rsidRPr="001965EC" w:rsidRDefault="006C4D7F" w:rsidP="001965EC">
            <w:pPr>
              <w:spacing w:after="0" w:line="329" w:lineRule="atLeast"/>
              <w:textAlignment w:val="baseline"/>
              <w:rPr>
                <w:rFonts w:ascii="Times New Roman" w:hAnsi="Times New Roman" w:cs="Times New Roman"/>
                <w:color w:val="2D2D2D"/>
                <w:lang w:eastAsia="ru-RU"/>
              </w:rPr>
            </w:pPr>
            <w:r w:rsidRPr="001965EC">
              <w:rPr>
                <w:rFonts w:ascii="Times New Roman" w:hAnsi="Times New Roman" w:cs="Times New Roman"/>
                <w:color w:val="2D2D2D"/>
                <w:lang w:eastAsia="ru-RU"/>
              </w:rPr>
              <w:t>Внедрение и эксплуатация электронной базы данных ВФСК ГТО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4D7F" w:rsidRPr="001965EC" w:rsidRDefault="006C4D7F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ru-RU"/>
              </w:rPr>
            </w:pPr>
            <w:r w:rsidRPr="001965EC">
              <w:rPr>
                <w:rFonts w:ascii="Times New Roman" w:hAnsi="Times New Roman" w:cs="Times New Roman"/>
                <w:color w:val="2D2D2D"/>
                <w:lang w:eastAsia="ru-RU"/>
              </w:rPr>
              <w:t>Электронная база данных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4D7F" w:rsidRPr="001965EC" w:rsidRDefault="006C4D7F" w:rsidP="00CF35A6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ru-RU"/>
              </w:rPr>
            </w:pPr>
            <w:r>
              <w:rPr>
                <w:rFonts w:ascii="Times New Roman" w:hAnsi="Times New Roman" w:cs="Times New Roman"/>
                <w:color w:val="2D2D2D"/>
                <w:lang w:eastAsia="ru-RU"/>
              </w:rPr>
              <w:t>Рабочая группа</w:t>
            </w:r>
            <w:r w:rsidRPr="001965EC">
              <w:rPr>
                <w:rFonts w:ascii="Times New Roman" w:hAnsi="Times New Roman" w:cs="Times New Roman"/>
                <w:color w:val="2D2D2D"/>
                <w:lang w:eastAsia="ru-RU"/>
              </w:rPr>
              <w:br/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4D7F" w:rsidRPr="001965EC" w:rsidRDefault="006C4D7F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ru-RU"/>
              </w:rPr>
            </w:pPr>
            <w:r w:rsidRPr="001965EC">
              <w:rPr>
                <w:rFonts w:ascii="Times New Roman" w:hAnsi="Times New Roman" w:cs="Times New Roman"/>
                <w:color w:val="2D2D2D"/>
                <w:lang w:eastAsia="ru-RU"/>
              </w:rPr>
              <w:t>До 25.12.2015,</w:t>
            </w:r>
            <w:r w:rsidRPr="001965EC">
              <w:rPr>
                <w:rFonts w:ascii="Times New Roman" w:hAnsi="Times New Roman" w:cs="Times New Roman"/>
                <w:color w:val="2D2D2D"/>
                <w:lang w:eastAsia="ru-RU"/>
              </w:rPr>
              <w:br/>
              <w:t>весь период</w:t>
            </w:r>
          </w:p>
        </w:tc>
      </w:tr>
      <w:tr w:rsidR="006C4D7F" w:rsidRPr="00DE7361" w:rsidTr="00756201"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4D7F" w:rsidRPr="001965EC" w:rsidRDefault="006C4D7F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ru-RU"/>
              </w:rPr>
            </w:pPr>
            <w:r w:rsidRPr="001965EC">
              <w:rPr>
                <w:rFonts w:ascii="Times New Roman" w:hAnsi="Times New Roman" w:cs="Times New Roman"/>
                <w:color w:val="2D2D2D"/>
                <w:lang w:eastAsia="ru-RU"/>
              </w:rPr>
              <w:t>1.1</w:t>
            </w:r>
            <w:r>
              <w:rPr>
                <w:rFonts w:ascii="Times New Roman" w:hAnsi="Times New Roman" w:cs="Times New Roman"/>
                <w:color w:val="2D2D2D"/>
                <w:lang w:eastAsia="ru-RU"/>
              </w:rPr>
              <w:t>3</w:t>
            </w: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4D7F" w:rsidRPr="001965EC" w:rsidRDefault="006C4D7F" w:rsidP="00CF35A6">
            <w:pPr>
              <w:spacing w:after="0" w:line="329" w:lineRule="atLeast"/>
              <w:textAlignment w:val="baseline"/>
              <w:rPr>
                <w:rFonts w:ascii="Times New Roman" w:hAnsi="Times New Roman" w:cs="Times New Roman"/>
                <w:color w:val="2D2D2D"/>
                <w:lang w:eastAsia="ru-RU"/>
              </w:rPr>
            </w:pPr>
            <w:r w:rsidRPr="001965EC">
              <w:rPr>
                <w:rFonts w:ascii="Times New Roman" w:hAnsi="Times New Roman" w:cs="Times New Roman"/>
                <w:color w:val="2D2D2D"/>
                <w:lang w:eastAsia="ru-RU"/>
              </w:rPr>
              <w:t xml:space="preserve">Разработка и утверждение комплекса мер по доступности спортивных сооружений </w:t>
            </w:r>
            <w:r>
              <w:rPr>
                <w:rFonts w:ascii="Times New Roman" w:hAnsi="Times New Roman" w:cs="Times New Roman"/>
                <w:color w:val="2D2D2D"/>
                <w:lang w:eastAsia="ru-RU"/>
              </w:rPr>
              <w:t xml:space="preserve">школы </w:t>
            </w:r>
            <w:r w:rsidRPr="001965EC">
              <w:rPr>
                <w:rFonts w:ascii="Times New Roman" w:hAnsi="Times New Roman" w:cs="Times New Roman"/>
                <w:color w:val="2D2D2D"/>
                <w:lang w:eastAsia="ru-RU"/>
              </w:rPr>
              <w:t xml:space="preserve">для подготовки и выполнения нормативов ВФСК ГТО 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4D7F" w:rsidRPr="001965EC" w:rsidRDefault="006C4D7F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ru-RU"/>
              </w:rPr>
            </w:pPr>
            <w:r w:rsidRPr="001965EC">
              <w:rPr>
                <w:rFonts w:ascii="Times New Roman" w:hAnsi="Times New Roman" w:cs="Times New Roman"/>
                <w:color w:val="2D2D2D"/>
                <w:lang w:eastAsia="ru-RU"/>
              </w:rPr>
              <w:t>План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4D7F" w:rsidRPr="001965EC" w:rsidRDefault="006C4D7F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ru-RU"/>
              </w:rPr>
            </w:pPr>
            <w:r>
              <w:rPr>
                <w:rFonts w:ascii="Times New Roman" w:hAnsi="Times New Roman" w:cs="Times New Roman"/>
                <w:color w:val="2D2D2D"/>
                <w:lang w:eastAsia="ru-RU"/>
              </w:rPr>
              <w:t>Рабочая группа</w:t>
            </w:r>
            <w:r w:rsidRPr="001965EC">
              <w:rPr>
                <w:rFonts w:ascii="Times New Roman" w:hAnsi="Times New Roman" w:cs="Times New Roman"/>
                <w:color w:val="2D2D2D"/>
                <w:lang w:eastAsia="ru-RU"/>
              </w:rPr>
              <w:br/>
              <w:t>администраци</w:t>
            </w:r>
            <w:r>
              <w:rPr>
                <w:rFonts w:ascii="Times New Roman" w:hAnsi="Times New Roman" w:cs="Times New Roman"/>
                <w:color w:val="2D2D2D"/>
                <w:lang w:eastAsia="ru-RU"/>
              </w:rPr>
              <w:t>я</w:t>
            </w:r>
            <w:r w:rsidRPr="001965EC">
              <w:rPr>
                <w:rFonts w:ascii="Times New Roman" w:hAnsi="Times New Roman" w:cs="Times New Roman"/>
                <w:color w:val="2D2D2D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2D2D2D"/>
                <w:lang w:eastAsia="ru-RU"/>
              </w:rPr>
              <w:t>школы</w:t>
            </w:r>
            <w:r w:rsidRPr="001965EC">
              <w:rPr>
                <w:rFonts w:ascii="Times New Roman" w:hAnsi="Times New Roman" w:cs="Times New Roman"/>
                <w:color w:val="2D2D2D"/>
                <w:lang w:eastAsia="ru-RU"/>
              </w:rPr>
              <w:t>  заинтересованные общественные организации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4D7F" w:rsidRPr="001965EC" w:rsidRDefault="006C4D7F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ru-RU"/>
              </w:rPr>
            </w:pPr>
            <w:r w:rsidRPr="001965EC">
              <w:rPr>
                <w:rFonts w:ascii="Times New Roman" w:hAnsi="Times New Roman" w:cs="Times New Roman"/>
                <w:color w:val="2D2D2D"/>
                <w:lang w:eastAsia="ru-RU"/>
              </w:rPr>
              <w:t>До 01.02.2015</w:t>
            </w:r>
          </w:p>
        </w:tc>
      </w:tr>
      <w:tr w:rsidR="006C4D7F" w:rsidRPr="00DE7361" w:rsidTr="00756201"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4D7F" w:rsidRPr="001965EC" w:rsidRDefault="006C4D7F" w:rsidP="00A326AC">
            <w:pPr>
              <w:spacing w:after="0" w:line="329" w:lineRule="atLeast"/>
              <w:ind w:left="-24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ru-RU"/>
              </w:rPr>
            </w:pPr>
            <w:r>
              <w:rPr>
                <w:rFonts w:ascii="Times New Roman" w:hAnsi="Times New Roman" w:cs="Times New Roman"/>
                <w:color w:val="2D2D2D"/>
                <w:lang w:eastAsia="ru-RU"/>
              </w:rPr>
              <w:t>1.14</w:t>
            </w:r>
          </w:p>
        </w:tc>
        <w:tc>
          <w:tcPr>
            <w:tcW w:w="3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4D7F" w:rsidRPr="001965EC" w:rsidRDefault="006C4D7F" w:rsidP="00CF35A6">
            <w:pPr>
              <w:spacing w:after="0" w:line="329" w:lineRule="atLeast"/>
              <w:textAlignment w:val="baseline"/>
              <w:rPr>
                <w:rFonts w:ascii="Times New Roman" w:hAnsi="Times New Roman" w:cs="Times New Roman"/>
                <w:color w:val="2D2D2D"/>
                <w:lang w:eastAsia="ru-RU"/>
              </w:rPr>
            </w:pPr>
            <w:r w:rsidRPr="001965EC">
              <w:rPr>
                <w:rFonts w:ascii="Times New Roman" w:hAnsi="Times New Roman" w:cs="Times New Roman"/>
                <w:color w:val="2D2D2D"/>
                <w:lang w:eastAsia="ru-RU"/>
              </w:rPr>
              <w:t xml:space="preserve">Подведение итогов, анализ результатов выполнения испытаний (тестов), нормативов и требований ВФСК ГТО среди обучающихся 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4D7F" w:rsidRPr="001965EC" w:rsidRDefault="006C4D7F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ru-RU"/>
              </w:rPr>
            </w:pPr>
            <w:r w:rsidRPr="001965EC">
              <w:rPr>
                <w:rFonts w:ascii="Times New Roman" w:hAnsi="Times New Roman" w:cs="Times New Roman"/>
                <w:color w:val="2D2D2D"/>
                <w:lang w:eastAsia="ru-RU"/>
              </w:rPr>
              <w:t>Приказ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4D7F" w:rsidRPr="001965EC" w:rsidRDefault="006C4D7F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ru-RU"/>
              </w:rPr>
            </w:pPr>
            <w:r>
              <w:rPr>
                <w:rFonts w:ascii="Times New Roman" w:hAnsi="Times New Roman" w:cs="Times New Roman"/>
                <w:color w:val="2D2D2D"/>
                <w:lang w:eastAsia="ru-RU"/>
              </w:rPr>
              <w:t>Рабочая группа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4D7F" w:rsidRPr="001965EC" w:rsidRDefault="006C4D7F" w:rsidP="001965EC">
            <w:pPr>
              <w:spacing w:after="0" w:line="329" w:lineRule="atLeast"/>
              <w:jc w:val="center"/>
              <w:textAlignment w:val="baseline"/>
              <w:rPr>
                <w:rFonts w:ascii="Times New Roman" w:hAnsi="Times New Roman" w:cs="Times New Roman"/>
                <w:color w:val="2D2D2D"/>
                <w:lang w:eastAsia="ru-RU"/>
              </w:rPr>
            </w:pPr>
            <w:r w:rsidRPr="001965EC">
              <w:rPr>
                <w:rFonts w:ascii="Times New Roman" w:hAnsi="Times New Roman" w:cs="Times New Roman"/>
                <w:color w:val="2D2D2D"/>
                <w:lang w:eastAsia="ru-RU"/>
              </w:rPr>
              <w:t>До 01.11.2015</w:t>
            </w:r>
          </w:p>
        </w:tc>
      </w:tr>
    </w:tbl>
    <w:p w:rsidR="006C4D7F" w:rsidRDefault="006C4D7F" w:rsidP="00756201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4D7F" w:rsidRDefault="006C4D7F" w:rsidP="0012041D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4D7F" w:rsidRPr="00946E5B" w:rsidRDefault="006C4D7F" w:rsidP="00946E5B">
      <w:pPr>
        <w:jc w:val="center"/>
        <w:rPr>
          <w:rFonts w:ascii="Times New Roman" w:hAnsi="Times New Roman" w:cs="Times New Roman"/>
          <w:sz w:val="24"/>
          <w:szCs w:val="24"/>
        </w:rPr>
      </w:pPr>
      <w:r w:rsidRPr="00946E5B">
        <w:rPr>
          <w:rFonts w:ascii="Times New Roman" w:hAnsi="Times New Roman" w:cs="Times New Roman"/>
          <w:sz w:val="24"/>
          <w:szCs w:val="24"/>
        </w:rPr>
        <w:t>Директор школы _____________ /Т.А.Прохорова/</w:t>
      </w:r>
    </w:p>
    <w:sectPr w:rsidR="006C4D7F" w:rsidRPr="00946E5B" w:rsidSect="00FE76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965EC"/>
    <w:rsid w:val="0012041D"/>
    <w:rsid w:val="00144AB3"/>
    <w:rsid w:val="00160C1A"/>
    <w:rsid w:val="001965EC"/>
    <w:rsid w:val="00303358"/>
    <w:rsid w:val="00455F25"/>
    <w:rsid w:val="005B1D33"/>
    <w:rsid w:val="006C4D7F"/>
    <w:rsid w:val="00756201"/>
    <w:rsid w:val="007C03CB"/>
    <w:rsid w:val="00825AA0"/>
    <w:rsid w:val="0093409A"/>
    <w:rsid w:val="00946E5B"/>
    <w:rsid w:val="00A25F1C"/>
    <w:rsid w:val="00A26243"/>
    <w:rsid w:val="00A326AC"/>
    <w:rsid w:val="00B20A8A"/>
    <w:rsid w:val="00B47FE0"/>
    <w:rsid w:val="00C5232A"/>
    <w:rsid w:val="00CB7646"/>
    <w:rsid w:val="00CC3469"/>
    <w:rsid w:val="00CF35A6"/>
    <w:rsid w:val="00DB6106"/>
    <w:rsid w:val="00DE7361"/>
    <w:rsid w:val="00E43390"/>
    <w:rsid w:val="00E45802"/>
    <w:rsid w:val="00E5603A"/>
    <w:rsid w:val="00FE76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76D5"/>
    <w:pPr>
      <w:spacing w:after="200" w:line="276" w:lineRule="auto"/>
    </w:pPr>
    <w:rPr>
      <w:rFonts w:cs="Calibri"/>
      <w:lang w:val="ru-RU"/>
    </w:rPr>
  </w:style>
  <w:style w:type="paragraph" w:styleId="Heading2">
    <w:name w:val="heading 2"/>
    <w:basedOn w:val="Normal"/>
    <w:link w:val="Heading2Char"/>
    <w:uiPriority w:val="99"/>
    <w:qFormat/>
    <w:rsid w:val="001965E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1965EC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Normal"/>
    <w:uiPriority w:val="99"/>
    <w:rsid w:val="001965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DefaultParagraphFont"/>
    <w:uiPriority w:val="99"/>
    <w:rsid w:val="001965EC"/>
  </w:style>
  <w:style w:type="character" w:styleId="Hyperlink">
    <w:name w:val="Hyperlink"/>
    <w:basedOn w:val="DefaultParagraphFont"/>
    <w:uiPriority w:val="99"/>
    <w:semiHidden/>
    <w:rsid w:val="001965EC"/>
    <w:rPr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E5603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rFonts w:ascii="Times New Roman" w:hAnsi="Times New Roman" w:cs="Times New Roman"/>
      <w:sz w:val="2"/>
      <w:szCs w:val="2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4253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3015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499091777" TargetMode="External"/><Relationship Id="rId5" Type="http://schemas.openxmlformats.org/officeDocument/2006/relationships/hyperlink" Target="http://docs.cntd.ru/document/499091777" TargetMode="External"/><Relationship Id="rId4" Type="http://schemas.openxmlformats.org/officeDocument/2006/relationships/hyperlink" Target="http://docs.cntd.ru/document/8224035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13</TotalTime>
  <Pages>3</Pages>
  <Words>550</Words>
  <Characters>3137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Airat</dc:creator>
  <cp:keywords/>
  <dc:description/>
  <cp:lastModifiedBy>!!</cp:lastModifiedBy>
  <cp:revision>3</cp:revision>
  <dcterms:created xsi:type="dcterms:W3CDTF">2015-03-03T16:58:00Z</dcterms:created>
  <dcterms:modified xsi:type="dcterms:W3CDTF">2015-03-03T17:12:00Z</dcterms:modified>
</cp:coreProperties>
</file>